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373D1" w14:textId="3083CA8F" w:rsidR="002D16F7" w:rsidRDefault="002D16F7" w:rsidP="00357D53">
      <w:pPr>
        <w:pStyle w:val="Eivli"/>
        <w:rPr>
          <w:rFonts w:ascii="Times New Roman" w:hAnsi="Times New Roman"/>
          <w:sz w:val="24"/>
          <w:szCs w:val="24"/>
        </w:rPr>
      </w:pPr>
    </w:p>
    <w:p w14:paraId="4AFE8EBD" w14:textId="7E593306" w:rsidR="00815B0C" w:rsidRPr="00815B0C" w:rsidRDefault="00815B0C" w:rsidP="00357D53">
      <w:pPr>
        <w:pStyle w:val="Eivli"/>
        <w:rPr>
          <w:rFonts w:ascii="Times New Roman" w:hAnsi="Times New Roman"/>
          <w:b/>
          <w:bCs/>
          <w:sz w:val="24"/>
          <w:szCs w:val="24"/>
        </w:rPr>
      </w:pPr>
      <w:r w:rsidRPr="00815B0C">
        <w:rPr>
          <w:rFonts w:ascii="Times New Roman" w:hAnsi="Times New Roman"/>
          <w:b/>
          <w:bCs/>
          <w:sz w:val="24"/>
          <w:szCs w:val="24"/>
        </w:rPr>
        <w:t>NUORISOTYÖN SYYSKOKOUS</w:t>
      </w:r>
    </w:p>
    <w:p w14:paraId="3F0778C5" w14:textId="1CB106B1" w:rsidR="00815B0C" w:rsidRDefault="00815B0C" w:rsidP="00357D53">
      <w:pPr>
        <w:pStyle w:val="Eivli"/>
        <w:rPr>
          <w:rFonts w:ascii="Times New Roman" w:hAnsi="Times New Roman"/>
          <w:sz w:val="24"/>
          <w:szCs w:val="24"/>
        </w:rPr>
      </w:pPr>
    </w:p>
    <w:p w14:paraId="4E5A8812" w14:textId="65D68126" w:rsidR="00815B0C" w:rsidRDefault="00815B0C" w:rsidP="00357D53">
      <w:pPr>
        <w:pStyle w:val="Eivli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Aika:</w:t>
      </w:r>
      <w:r w:rsidR="158138F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="2FDCAC00">
        <w:rPr>
          <w:rFonts w:ascii="Times New Roman" w:hAnsi="Times New Roman"/>
          <w:sz w:val="24"/>
          <w:szCs w:val="24"/>
        </w:rPr>
        <w:t>15</w:t>
      </w:r>
      <w:r>
        <w:rPr>
          <w:rFonts w:ascii="Times New Roman" w:hAnsi="Times New Roman"/>
          <w:sz w:val="24"/>
          <w:szCs w:val="24"/>
        </w:rPr>
        <w:t xml:space="preserve">.10.2023 klo </w:t>
      </w:r>
      <w:r w:rsidR="009A313C">
        <w:rPr>
          <w:rFonts w:ascii="Times New Roman" w:hAnsi="Times New Roman"/>
          <w:sz w:val="24"/>
          <w:szCs w:val="24"/>
        </w:rPr>
        <w:t>1</w:t>
      </w:r>
      <w:r w:rsidR="364C2741">
        <w:rPr>
          <w:rFonts w:ascii="Times New Roman" w:hAnsi="Times New Roman"/>
          <w:sz w:val="24"/>
          <w:szCs w:val="24"/>
        </w:rPr>
        <w:t>0</w:t>
      </w:r>
      <w:r w:rsidR="009A313C">
        <w:rPr>
          <w:rFonts w:ascii="Times New Roman" w:hAnsi="Times New Roman"/>
          <w:sz w:val="24"/>
          <w:szCs w:val="24"/>
        </w:rPr>
        <w:t>.00</w:t>
      </w:r>
    </w:p>
    <w:p w14:paraId="3A33522A" w14:textId="2CFC5CE3" w:rsidR="003A785C" w:rsidRPr="00284050" w:rsidRDefault="7747DE22" w:rsidP="268B1FB3">
      <w:pPr>
        <w:pStyle w:val="Standard"/>
        <w:ind w:firstLine="1304"/>
        <w:jc w:val="both"/>
      </w:pPr>
      <w:r>
        <w:t xml:space="preserve">Paikka: </w:t>
      </w:r>
      <w:r w:rsidR="00815B0C">
        <w:tab/>
      </w:r>
      <w:r>
        <w:t>Levon metsästysmaja, Houhajärvi</w:t>
      </w:r>
    </w:p>
    <w:p w14:paraId="5DE3DB77" w14:textId="2211A273" w:rsidR="003A785C" w:rsidRPr="00284050" w:rsidRDefault="003A785C" w:rsidP="268B1FB3">
      <w:pPr>
        <w:pStyle w:val="Standard"/>
        <w:ind w:firstLine="1304"/>
        <w:jc w:val="both"/>
      </w:pPr>
      <w:r w:rsidRPr="00284050">
        <w:rPr>
          <w:szCs w:val="20"/>
        </w:rPr>
        <w:tab/>
      </w:r>
      <w:r w:rsidR="74EEE305" w:rsidRPr="268B1FB3">
        <w:t>Levon</w:t>
      </w:r>
      <w:r w:rsidRPr="268B1FB3">
        <w:t>tie, Sastamala</w:t>
      </w:r>
    </w:p>
    <w:p w14:paraId="23AB4F85" w14:textId="096745A4" w:rsidR="00815B0C" w:rsidRDefault="00815B0C" w:rsidP="00357D53">
      <w:pPr>
        <w:pStyle w:val="Eivli"/>
        <w:rPr>
          <w:rFonts w:ascii="Times New Roman" w:hAnsi="Times New Roman"/>
          <w:sz w:val="24"/>
          <w:szCs w:val="24"/>
        </w:rPr>
      </w:pPr>
    </w:p>
    <w:p w14:paraId="10448CDA" w14:textId="30DC3E6B" w:rsidR="00815B0C" w:rsidRDefault="00815B0C" w:rsidP="00357D53">
      <w:pPr>
        <w:pStyle w:val="Eivli"/>
        <w:rPr>
          <w:rFonts w:ascii="Times New Roman" w:hAnsi="Times New Roman"/>
          <w:sz w:val="24"/>
          <w:szCs w:val="24"/>
        </w:rPr>
      </w:pPr>
    </w:p>
    <w:p w14:paraId="0C5363B2" w14:textId="40FECCE8" w:rsidR="00815B0C" w:rsidRDefault="00815B0C" w:rsidP="00357D53">
      <w:pPr>
        <w:pStyle w:val="Eivli"/>
        <w:rPr>
          <w:rFonts w:ascii="Times New Roman" w:hAnsi="Times New Roman"/>
          <w:sz w:val="24"/>
          <w:szCs w:val="24"/>
        </w:rPr>
      </w:pPr>
    </w:p>
    <w:p w14:paraId="0A07C0F1" w14:textId="77777777" w:rsidR="00815B0C" w:rsidRDefault="00815B0C" w:rsidP="00357D53">
      <w:pPr>
        <w:pStyle w:val="Eivli"/>
        <w:rPr>
          <w:rFonts w:ascii="Times New Roman" w:hAnsi="Times New Roman"/>
          <w:sz w:val="24"/>
          <w:szCs w:val="24"/>
        </w:rPr>
      </w:pPr>
    </w:p>
    <w:p w14:paraId="352173E0" w14:textId="44149207" w:rsidR="00815B0C" w:rsidRDefault="00815B0C" w:rsidP="00815B0C">
      <w:pPr>
        <w:pStyle w:val="Eivli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Kokouksen avaus</w:t>
      </w:r>
    </w:p>
    <w:p w14:paraId="643301B0" w14:textId="77777777" w:rsidR="00815B0C" w:rsidRPr="00815B0C" w:rsidRDefault="00815B0C" w:rsidP="00815B0C">
      <w:pPr>
        <w:pStyle w:val="Eivli"/>
        <w:ind w:left="720"/>
        <w:rPr>
          <w:rFonts w:ascii="Times New Roman" w:hAnsi="Times New Roman"/>
          <w:sz w:val="24"/>
          <w:szCs w:val="24"/>
        </w:rPr>
      </w:pPr>
    </w:p>
    <w:p w14:paraId="6CDE733F" w14:textId="0F768F09" w:rsidR="00815B0C" w:rsidRPr="00815B0C" w:rsidRDefault="00815B0C" w:rsidP="00815B0C">
      <w:pPr>
        <w:pStyle w:val="Eivli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Kokouksen laillisuuden toteaminen</w:t>
      </w:r>
    </w:p>
    <w:p w14:paraId="612B1A44" w14:textId="0C765B08" w:rsidR="00815B0C" w:rsidRPr="003A785C" w:rsidRDefault="00815B0C" w:rsidP="00815B0C">
      <w:pPr>
        <w:pStyle w:val="Standard"/>
        <w:ind w:left="720"/>
      </w:pPr>
      <w:r w:rsidRPr="003A785C">
        <w:t xml:space="preserve">Nuorisotyön toimintaohjeen mukaan nuorisotyön syyskokous tulee järjestää </w:t>
      </w:r>
      <w:r w:rsidR="003A785C" w:rsidRPr="003A785C">
        <w:t xml:space="preserve">lokakuun 15. päivään mennessä. </w:t>
      </w:r>
      <w:r w:rsidRPr="003A785C">
        <w:t xml:space="preserve">Kutsu kokouksesta on lähetettävä </w:t>
      </w:r>
      <w:r w:rsidR="003A785C" w:rsidRPr="003A785C">
        <w:t>sähköpostilla</w:t>
      </w:r>
      <w:r w:rsidRPr="003A785C">
        <w:t xml:space="preserve"> kaksi (2) viikkoa ennen kokousta, viimeisessä toimintatilastossa ilmoitettuun osoitteeseen.</w:t>
      </w:r>
    </w:p>
    <w:p w14:paraId="4D9B8216" w14:textId="77777777" w:rsidR="00815B0C" w:rsidRPr="003A785C" w:rsidRDefault="00815B0C" w:rsidP="00815B0C">
      <w:pPr>
        <w:pStyle w:val="Standard"/>
        <w:ind w:left="720"/>
      </w:pPr>
    </w:p>
    <w:p w14:paraId="61DA6899" w14:textId="77777777" w:rsidR="00815B0C" w:rsidRPr="003A785C" w:rsidRDefault="00815B0C" w:rsidP="00815B0C">
      <w:pPr>
        <w:pStyle w:val="Standard"/>
        <w:ind w:left="720"/>
      </w:pPr>
      <w:r w:rsidRPr="003A785C">
        <w:t>Kokouksessa on läsnäolo- ja puheoikeus kaikilla pelastusliiton jäsenyhdistysten henkilöillä. Jokaisella liiton jäsenpalokunnan nuoriso-osastolla on kokouksessa äänioikeus. Osastolla on yksi ääni, jota käyttävällä on oltava valtakirja, eikä hän saa edustaa muita jäseniä.</w:t>
      </w:r>
    </w:p>
    <w:p w14:paraId="5259FC26" w14:textId="77777777" w:rsidR="00815B0C" w:rsidRPr="00815B0C" w:rsidRDefault="00815B0C" w:rsidP="00815B0C">
      <w:pPr>
        <w:pStyle w:val="Eivli"/>
        <w:ind w:left="720"/>
        <w:rPr>
          <w:rFonts w:ascii="Times New Roman" w:hAnsi="Times New Roman"/>
          <w:sz w:val="24"/>
          <w:szCs w:val="24"/>
        </w:rPr>
      </w:pPr>
    </w:p>
    <w:p w14:paraId="3CF3867D" w14:textId="5F673A28" w:rsidR="00815B0C" w:rsidRPr="00815B0C" w:rsidRDefault="00815B0C" w:rsidP="00815B0C">
      <w:pPr>
        <w:pStyle w:val="Eivli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Kokousvirkailijoiden valinta</w:t>
      </w:r>
    </w:p>
    <w:p w14:paraId="162EEBF2" w14:textId="022B5E37" w:rsidR="00815B0C" w:rsidRDefault="00D14750" w:rsidP="00815B0C">
      <w:pPr>
        <w:pStyle w:val="Eivli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Puheenjohtaja, sihteeri, kaksi pöytäkirjan tarkastajaa, kaksi ääntenlaskijaa</w:t>
      </w:r>
    </w:p>
    <w:p w14:paraId="54CA1EF3" w14:textId="77777777" w:rsidR="00D14750" w:rsidRPr="00815B0C" w:rsidRDefault="00D14750" w:rsidP="00815B0C">
      <w:pPr>
        <w:pStyle w:val="Eivli"/>
        <w:ind w:left="720"/>
        <w:rPr>
          <w:rFonts w:ascii="Times New Roman" w:hAnsi="Times New Roman"/>
          <w:sz w:val="24"/>
          <w:szCs w:val="24"/>
        </w:rPr>
      </w:pPr>
    </w:p>
    <w:p w14:paraId="4E5D2A4B" w14:textId="15169653" w:rsidR="00815B0C" w:rsidRDefault="00815B0C" w:rsidP="00815B0C">
      <w:pPr>
        <w:pStyle w:val="Eivli"/>
        <w:numPr>
          <w:ilvl w:val="0"/>
          <w:numId w:val="2"/>
        </w:numPr>
        <w:rPr>
          <w:rFonts w:ascii="Times New Roman" w:hAnsi="Times New Roman"/>
          <w:b/>
          <w:bCs/>
          <w:sz w:val="24"/>
          <w:szCs w:val="24"/>
        </w:rPr>
      </w:pPr>
      <w:r w:rsidRPr="268B1FB3">
        <w:rPr>
          <w:rFonts w:ascii="Times New Roman" w:hAnsi="Times New Roman"/>
          <w:b/>
          <w:bCs/>
          <w:sz w:val="24"/>
          <w:szCs w:val="24"/>
        </w:rPr>
        <w:t>Alueohjaajien ja varaohjaajien nimeäminen vuodelle 202</w:t>
      </w:r>
      <w:r w:rsidR="5998CC4E" w:rsidRPr="268B1FB3">
        <w:rPr>
          <w:rFonts w:ascii="Times New Roman" w:hAnsi="Times New Roman"/>
          <w:b/>
          <w:bCs/>
          <w:sz w:val="24"/>
          <w:szCs w:val="24"/>
        </w:rPr>
        <w:t>4</w:t>
      </w:r>
      <w:r w:rsidR="002A3CF8">
        <w:rPr>
          <w:rFonts w:ascii="Times New Roman" w:hAnsi="Times New Roman"/>
          <w:b/>
          <w:bCs/>
          <w:sz w:val="24"/>
          <w:szCs w:val="24"/>
        </w:rPr>
        <w:br/>
      </w:r>
      <w:r w:rsidR="00B919E5" w:rsidRPr="00B919E5">
        <w:rPr>
          <w:rFonts w:ascii="Times New Roman" w:hAnsi="Times New Roman"/>
          <w:bCs/>
          <w:sz w:val="24"/>
          <w:szCs w:val="24"/>
        </w:rPr>
        <w:t>Forssa-Toijala</w:t>
      </w:r>
      <w:r w:rsidR="00B919E5">
        <w:tab/>
        <w:t>Anni Lehtinen, Jokioisten VPK</w:t>
      </w:r>
      <w:r w:rsidR="00B919E5">
        <w:tab/>
        <w:t>Jari Harju, Kylmäkosken VPK</w:t>
      </w:r>
      <w:r w:rsidR="00B919E5">
        <w:br/>
        <w:t>Hämeenlinna</w:t>
      </w:r>
      <w:r w:rsidR="00B919E5">
        <w:tab/>
        <w:t>Julia Mäkinen, Hämeenlinnan VPK</w:t>
      </w:r>
      <w:r w:rsidR="00B919E5">
        <w:tab/>
        <w:t>Niko Pulli, Hattulan VPK</w:t>
      </w:r>
      <w:r w:rsidR="00B919E5">
        <w:br/>
        <w:t>Tampere</w:t>
      </w:r>
      <w:r w:rsidR="00B919E5">
        <w:tab/>
        <w:t>Mari Enckell, Kangasalan VPK</w:t>
      </w:r>
      <w:r w:rsidR="00B919E5">
        <w:tab/>
        <w:t>Nuutti Järvensivu, Tampereen VPK</w:t>
      </w:r>
      <w:r w:rsidR="00B919E5">
        <w:br/>
        <w:t>Päijät-Häme</w:t>
      </w:r>
      <w:r w:rsidR="00B919E5">
        <w:tab/>
        <w:t>Jarno Potkonen, Vesikansan VPK</w:t>
      </w:r>
      <w:r w:rsidR="00B919E5">
        <w:tab/>
        <w:t>Jenny Kanerva, Herralan VPK</w:t>
      </w:r>
      <w:r w:rsidR="00B919E5">
        <w:br/>
        <w:t>Ruovesi</w:t>
      </w:r>
      <w:r w:rsidR="00B919E5">
        <w:tab/>
        <w:t>Jenna Kuokkanen, Ruoveden VPK</w:t>
      </w:r>
      <w:r w:rsidR="00B919E5">
        <w:tab/>
        <w:t>Konsta Kaikkonen, Ruoveden VPK</w:t>
      </w:r>
      <w:r>
        <w:br/>
      </w:r>
    </w:p>
    <w:p w14:paraId="6836FF25" w14:textId="374B1EE5" w:rsidR="515811AB" w:rsidRDefault="515811AB" w:rsidP="3EDB0106">
      <w:pPr>
        <w:pStyle w:val="Eivli"/>
        <w:numPr>
          <w:ilvl w:val="0"/>
          <w:numId w:val="2"/>
        </w:numPr>
        <w:rPr>
          <w:b/>
          <w:bCs/>
          <w:sz w:val="24"/>
          <w:szCs w:val="24"/>
        </w:rPr>
      </w:pPr>
      <w:r w:rsidRPr="268B1FB3">
        <w:rPr>
          <w:rFonts w:ascii="Times New Roman" w:hAnsi="Times New Roman"/>
          <w:b/>
          <w:bCs/>
          <w:sz w:val="24"/>
          <w:szCs w:val="24"/>
        </w:rPr>
        <w:t xml:space="preserve">Nuorisotyön </w:t>
      </w:r>
      <w:r w:rsidR="53083FA2" w:rsidRPr="268B1FB3">
        <w:rPr>
          <w:rFonts w:ascii="Times New Roman" w:hAnsi="Times New Roman"/>
          <w:b/>
          <w:bCs/>
          <w:sz w:val="24"/>
          <w:szCs w:val="24"/>
        </w:rPr>
        <w:t>sihteerin</w:t>
      </w:r>
      <w:r w:rsidRPr="268B1FB3">
        <w:rPr>
          <w:rFonts w:ascii="Times New Roman" w:hAnsi="Times New Roman"/>
          <w:b/>
          <w:bCs/>
          <w:sz w:val="24"/>
          <w:szCs w:val="24"/>
        </w:rPr>
        <w:t xml:space="preserve"> valinta vuosille 202</w:t>
      </w:r>
      <w:r w:rsidR="155EDA9B" w:rsidRPr="268B1FB3">
        <w:rPr>
          <w:rFonts w:ascii="Times New Roman" w:hAnsi="Times New Roman"/>
          <w:b/>
          <w:bCs/>
          <w:sz w:val="24"/>
          <w:szCs w:val="24"/>
        </w:rPr>
        <w:t>4</w:t>
      </w:r>
      <w:r w:rsidRPr="268B1FB3">
        <w:rPr>
          <w:rFonts w:ascii="Times New Roman" w:hAnsi="Times New Roman"/>
          <w:b/>
          <w:bCs/>
          <w:sz w:val="24"/>
          <w:szCs w:val="24"/>
        </w:rPr>
        <w:t>-202</w:t>
      </w:r>
      <w:r w:rsidR="623C9963" w:rsidRPr="268B1FB3">
        <w:rPr>
          <w:rFonts w:ascii="Times New Roman" w:hAnsi="Times New Roman"/>
          <w:b/>
          <w:bCs/>
          <w:sz w:val="24"/>
          <w:szCs w:val="24"/>
        </w:rPr>
        <w:t>5</w:t>
      </w:r>
      <w:r w:rsidR="00B919E5">
        <w:rPr>
          <w:rFonts w:ascii="Times New Roman" w:hAnsi="Times New Roman"/>
          <w:b/>
          <w:bCs/>
          <w:sz w:val="24"/>
          <w:szCs w:val="24"/>
        </w:rPr>
        <w:br/>
      </w:r>
      <w:r w:rsidR="00B919E5" w:rsidRPr="00B919E5">
        <w:rPr>
          <w:rFonts w:ascii="Times New Roman" w:hAnsi="Times New Roman"/>
          <w:bCs/>
          <w:sz w:val="24"/>
          <w:szCs w:val="24"/>
        </w:rPr>
        <w:t>Sini</w:t>
      </w:r>
      <w:r w:rsidR="00B919E5">
        <w:rPr>
          <w:rFonts w:ascii="Times New Roman" w:hAnsi="Times New Roman"/>
          <w:bCs/>
          <w:sz w:val="24"/>
          <w:szCs w:val="24"/>
        </w:rPr>
        <w:t xml:space="preserve"> Lohi, Toijalan VPK</w:t>
      </w:r>
    </w:p>
    <w:p w14:paraId="36DE2FFD" w14:textId="77777777" w:rsidR="00815B0C" w:rsidRPr="00815B0C" w:rsidRDefault="00815B0C" w:rsidP="00815B0C">
      <w:pPr>
        <w:pStyle w:val="Eivli"/>
        <w:rPr>
          <w:rFonts w:ascii="Times New Roman" w:hAnsi="Times New Roman"/>
          <w:b/>
          <w:bCs/>
          <w:sz w:val="24"/>
          <w:szCs w:val="24"/>
        </w:rPr>
      </w:pPr>
    </w:p>
    <w:p w14:paraId="082767E5" w14:textId="6F74178C" w:rsidR="00815B0C" w:rsidRPr="00815B0C" w:rsidRDefault="00815B0C" w:rsidP="00815B0C">
      <w:pPr>
        <w:pStyle w:val="Eivli"/>
        <w:numPr>
          <w:ilvl w:val="0"/>
          <w:numId w:val="2"/>
        </w:numPr>
        <w:rPr>
          <w:rFonts w:ascii="Times New Roman" w:hAnsi="Times New Roman"/>
          <w:b/>
          <w:bCs/>
          <w:sz w:val="24"/>
          <w:szCs w:val="24"/>
        </w:rPr>
      </w:pPr>
      <w:r w:rsidRPr="3EDB0106">
        <w:rPr>
          <w:rFonts w:ascii="Times New Roman" w:hAnsi="Times New Roman"/>
          <w:b/>
          <w:bCs/>
          <w:sz w:val="24"/>
          <w:szCs w:val="24"/>
        </w:rPr>
        <w:t xml:space="preserve">Esitys liiton hallitukselle </w:t>
      </w:r>
      <w:proofErr w:type="spellStart"/>
      <w:r w:rsidRPr="3EDB0106">
        <w:rPr>
          <w:rFonts w:ascii="Times New Roman" w:hAnsi="Times New Roman"/>
          <w:b/>
          <w:bCs/>
          <w:sz w:val="24"/>
          <w:szCs w:val="24"/>
        </w:rPr>
        <w:t>nuorisotyötoimikunnan</w:t>
      </w:r>
      <w:proofErr w:type="spellEnd"/>
      <w:r w:rsidRPr="3EDB0106">
        <w:rPr>
          <w:rFonts w:ascii="Times New Roman" w:hAnsi="Times New Roman"/>
          <w:b/>
          <w:bCs/>
          <w:sz w:val="24"/>
          <w:szCs w:val="24"/>
        </w:rPr>
        <w:t xml:space="preserve"> jäsenistä ja toimikunnan puheenjohtajasta</w:t>
      </w:r>
    </w:p>
    <w:p w14:paraId="5E1E7FC6" w14:textId="77777777" w:rsidR="00815B0C" w:rsidRPr="003A785C" w:rsidRDefault="00815B0C" w:rsidP="00815B0C">
      <w:pPr>
        <w:pStyle w:val="Standard"/>
        <w:ind w:left="720"/>
      </w:pPr>
      <w:r w:rsidRPr="003A785C">
        <w:t>Nuorisotyön toimintaohjeen mukaisesti nuorisotyötoimikunnassa tulee olla edustettuna liiton toiminta-alueet (5 kpl). Toimikunnan jäsenet valitaan nuorisotyön syyskokouksessa alueiden esittämien ehdotusten pohjalta. Useiden vuosien ajan toimikunnan jäseniksi on valittu toiminta-alueiden valitsemat alueohjaajat.</w:t>
      </w:r>
    </w:p>
    <w:p w14:paraId="53B83D8F" w14:textId="77777777" w:rsidR="00815B0C" w:rsidRDefault="00815B0C" w:rsidP="00815B0C">
      <w:pPr>
        <w:pStyle w:val="Eivli"/>
        <w:ind w:left="720"/>
        <w:rPr>
          <w:rFonts w:ascii="Times New Roman" w:hAnsi="Times New Roman"/>
          <w:sz w:val="24"/>
          <w:szCs w:val="24"/>
        </w:rPr>
      </w:pPr>
    </w:p>
    <w:p w14:paraId="092E857D" w14:textId="3A6856BA" w:rsidR="00815B0C" w:rsidRDefault="7747DE22" w:rsidP="00815B0C">
      <w:pPr>
        <w:pStyle w:val="Eivli"/>
        <w:numPr>
          <w:ilvl w:val="0"/>
          <w:numId w:val="2"/>
        </w:numPr>
        <w:rPr>
          <w:rFonts w:ascii="Times New Roman" w:hAnsi="Times New Roman"/>
          <w:b/>
          <w:bCs/>
          <w:sz w:val="24"/>
          <w:szCs w:val="24"/>
        </w:rPr>
      </w:pPr>
      <w:r w:rsidRPr="7747DE22">
        <w:rPr>
          <w:rFonts w:ascii="Times New Roman" w:hAnsi="Times New Roman"/>
          <w:b/>
          <w:bCs/>
          <w:sz w:val="24"/>
          <w:szCs w:val="24"/>
        </w:rPr>
        <w:t>Vuoden 2023 nuorisotyöntekijä</w:t>
      </w:r>
    </w:p>
    <w:p w14:paraId="72F22BEC" w14:textId="77777777" w:rsidR="00815B0C" w:rsidRPr="00815B0C" w:rsidRDefault="00815B0C" w:rsidP="00815B0C">
      <w:pPr>
        <w:pStyle w:val="Eivli"/>
        <w:ind w:left="720"/>
        <w:rPr>
          <w:rFonts w:ascii="Times New Roman" w:hAnsi="Times New Roman"/>
          <w:b/>
          <w:bCs/>
          <w:sz w:val="24"/>
          <w:szCs w:val="24"/>
        </w:rPr>
      </w:pPr>
    </w:p>
    <w:p w14:paraId="4304B1CF" w14:textId="4B32D294" w:rsidR="00815B0C" w:rsidRDefault="00815B0C" w:rsidP="00815B0C">
      <w:pPr>
        <w:pStyle w:val="Eivli"/>
        <w:numPr>
          <w:ilvl w:val="0"/>
          <w:numId w:val="2"/>
        </w:numPr>
        <w:rPr>
          <w:rFonts w:ascii="Times New Roman" w:hAnsi="Times New Roman"/>
          <w:b/>
          <w:bCs/>
          <w:sz w:val="24"/>
          <w:szCs w:val="24"/>
        </w:rPr>
      </w:pPr>
      <w:r w:rsidRPr="268B1FB3">
        <w:rPr>
          <w:rFonts w:ascii="Times New Roman" w:hAnsi="Times New Roman"/>
          <w:b/>
          <w:bCs/>
          <w:sz w:val="24"/>
          <w:szCs w:val="24"/>
        </w:rPr>
        <w:t>Vuoden 202</w:t>
      </w:r>
      <w:r w:rsidR="38EB3EE7" w:rsidRPr="268B1FB3">
        <w:rPr>
          <w:rFonts w:ascii="Times New Roman" w:hAnsi="Times New Roman"/>
          <w:b/>
          <w:bCs/>
          <w:sz w:val="24"/>
          <w:szCs w:val="24"/>
        </w:rPr>
        <w:t>4</w:t>
      </w:r>
      <w:r w:rsidRPr="268B1FB3">
        <w:rPr>
          <w:rFonts w:ascii="Times New Roman" w:hAnsi="Times New Roman"/>
          <w:b/>
          <w:bCs/>
          <w:sz w:val="24"/>
          <w:szCs w:val="24"/>
        </w:rPr>
        <w:t xml:space="preserve"> toiminta- ja taloussuunnitelma</w:t>
      </w:r>
    </w:p>
    <w:p w14:paraId="46F7E601" w14:textId="77777777" w:rsidR="00815B0C" w:rsidRPr="00815B0C" w:rsidRDefault="00815B0C" w:rsidP="00815B0C">
      <w:pPr>
        <w:pStyle w:val="Eivli"/>
        <w:rPr>
          <w:rFonts w:ascii="Times New Roman" w:hAnsi="Times New Roman"/>
          <w:b/>
          <w:bCs/>
          <w:sz w:val="24"/>
          <w:szCs w:val="24"/>
        </w:rPr>
      </w:pPr>
    </w:p>
    <w:p w14:paraId="094DC2C3" w14:textId="32049CD2" w:rsidR="00815B0C" w:rsidRDefault="00815B0C" w:rsidP="00815B0C">
      <w:pPr>
        <w:pStyle w:val="Eivli"/>
        <w:numPr>
          <w:ilvl w:val="0"/>
          <w:numId w:val="2"/>
        </w:numPr>
        <w:rPr>
          <w:rFonts w:ascii="Times New Roman" w:hAnsi="Times New Roman"/>
          <w:b/>
          <w:bCs/>
          <w:sz w:val="24"/>
          <w:szCs w:val="24"/>
        </w:rPr>
      </w:pPr>
      <w:r w:rsidRPr="3EDB0106">
        <w:rPr>
          <w:rFonts w:ascii="Times New Roman" w:hAnsi="Times New Roman"/>
          <w:b/>
          <w:bCs/>
          <w:sz w:val="24"/>
          <w:szCs w:val="24"/>
        </w:rPr>
        <w:t>Alueiden/osastojen esittämät asiat</w:t>
      </w:r>
      <w:r w:rsidR="00B919E5">
        <w:rPr>
          <w:rFonts w:ascii="Times New Roman" w:hAnsi="Times New Roman"/>
          <w:b/>
          <w:bCs/>
          <w:sz w:val="24"/>
          <w:szCs w:val="24"/>
        </w:rPr>
        <w:br/>
      </w:r>
      <w:r w:rsidR="00B919E5">
        <w:rPr>
          <w:rFonts w:ascii="Times New Roman" w:hAnsi="Times New Roman"/>
          <w:bCs/>
          <w:sz w:val="24"/>
          <w:szCs w:val="24"/>
        </w:rPr>
        <w:t>Määräaikaan mennessä ei ole tullut alueiden/osastojen esittämiä asioita</w:t>
      </w:r>
    </w:p>
    <w:p w14:paraId="12BFA222" w14:textId="77777777" w:rsidR="00815B0C" w:rsidRPr="00815B0C" w:rsidRDefault="00815B0C" w:rsidP="00815B0C">
      <w:pPr>
        <w:pStyle w:val="Eivli"/>
        <w:rPr>
          <w:rFonts w:ascii="Times New Roman" w:hAnsi="Times New Roman"/>
          <w:b/>
          <w:bCs/>
          <w:sz w:val="24"/>
          <w:szCs w:val="24"/>
        </w:rPr>
      </w:pPr>
    </w:p>
    <w:p w14:paraId="3AB82CA5" w14:textId="2864EA34" w:rsidR="00815B0C" w:rsidRDefault="00815B0C" w:rsidP="00815B0C">
      <w:pPr>
        <w:pStyle w:val="Eivli"/>
        <w:numPr>
          <w:ilvl w:val="0"/>
          <w:numId w:val="2"/>
        </w:numPr>
        <w:rPr>
          <w:rFonts w:ascii="Times New Roman" w:hAnsi="Times New Roman"/>
          <w:b/>
          <w:bCs/>
          <w:sz w:val="24"/>
          <w:szCs w:val="24"/>
        </w:rPr>
      </w:pPr>
      <w:r w:rsidRPr="3EDB0106">
        <w:rPr>
          <w:rFonts w:ascii="Times New Roman" w:hAnsi="Times New Roman"/>
          <w:b/>
          <w:bCs/>
          <w:sz w:val="24"/>
          <w:szCs w:val="24"/>
        </w:rPr>
        <w:t>Muut esille tulevat asiat</w:t>
      </w:r>
    </w:p>
    <w:p w14:paraId="42799366" w14:textId="77777777" w:rsidR="00815B0C" w:rsidRPr="00815B0C" w:rsidRDefault="00815B0C" w:rsidP="00815B0C">
      <w:pPr>
        <w:pStyle w:val="Eivli"/>
        <w:rPr>
          <w:rFonts w:ascii="Times New Roman" w:hAnsi="Times New Roman"/>
          <w:b/>
          <w:bCs/>
          <w:sz w:val="24"/>
          <w:szCs w:val="24"/>
        </w:rPr>
      </w:pPr>
    </w:p>
    <w:p w14:paraId="36D2C0C0" w14:textId="15E66C10" w:rsidR="00815B0C" w:rsidRPr="00815B0C" w:rsidRDefault="00815B0C" w:rsidP="00815B0C">
      <w:pPr>
        <w:pStyle w:val="Eivli"/>
        <w:numPr>
          <w:ilvl w:val="0"/>
          <w:numId w:val="2"/>
        </w:numPr>
        <w:rPr>
          <w:rFonts w:ascii="Times New Roman" w:hAnsi="Times New Roman"/>
          <w:b/>
          <w:bCs/>
          <w:sz w:val="24"/>
          <w:szCs w:val="24"/>
        </w:rPr>
      </w:pPr>
      <w:r w:rsidRPr="3EDB0106">
        <w:rPr>
          <w:rFonts w:ascii="Times New Roman" w:hAnsi="Times New Roman"/>
          <w:b/>
          <w:bCs/>
          <w:sz w:val="24"/>
          <w:szCs w:val="24"/>
        </w:rPr>
        <w:lastRenderedPageBreak/>
        <w:t>Kokouksen päättäminen</w:t>
      </w:r>
    </w:p>
    <w:p w14:paraId="43CC688B" w14:textId="77777777" w:rsidR="00815B0C" w:rsidRPr="00357D53" w:rsidRDefault="00815B0C" w:rsidP="00815B0C">
      <w:pPr>
        <w:pStyle w:val="Eivli"/>
        <w:ind w:left="720"/>
        <w:rPr>
          <w:rFonts w:ascii="Times New Roman" w:hAnsi="Times New Roman"/>
          <w:sz w:val="24"/>
          <w:szCs w:val="24"/>
        </w:rPr>
      </w:pPr>
    </w:p>
    <w:sectPr w:rsidR="00815B0C" w:rsidRPr="00357D53" w:rsidSect="00357D5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720" w:right="720" w:bottom="720" w:left="720" w:header="1417" w:footer="7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13AB2" w14:textId="77777777" w:rsidR="009F1620" w:rsidRDefault="009F1620" w:rsidP="006E05A5">
      <w:r>
        <w:separator/>
      </w:r>
    </w:p>
  </w:endnote>
  <w:endnote w:type="continuationSeparator" w:id="0">
    <w:p w14:paraId="364ECC51" w14:textId="77777777" w:rsidR="009F1620" w:rsidRDefault="009F1620" w:rsidP="006E0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Garamond Pro">
    <w:altName w:val="Garamond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253C2" w14:textId="77777777" w:rsidR="002F7A4D" w:rsidRDefault="002F7A4D" w:rsidP="00E0483C">
    <w:pPr>
      <w:pStyle w:val="Alatunniste"/>
    </w:pPr>
    <w:r>
      <w:rPr>
        <w:noProof/>
        <w:lang w:eastAsia="fi-FI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D1D0198" wp14:editId="4CD2E63B">
              <wp:simplePos x="0" y="0"/>
              <wp:positionH relativeFrom="column">
                <wp:posOffset>-712470</wp:posOffset>
              </wp:positionH>
              <wp:positionV relativeFrom="paragraph">
                <wp:posOffset>76200</wp:posOffset>
              </wp:positionV>
              <wp:extent cx="7536180" cy="15240"/>
              <wp:effectExtent l="0" t="0" r="26670" b="22860"/>
              <wp:wrapNone/>
              <wp:docPr id="3" name="Suora yhdysviiva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36180" cy="1524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a="http://schemas.openxmlformats.org/drawingml/2006/main">
          <w:pict w14:anchorId="742A45FF">
            <v:line id="Suora yhdysviiva 3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#7f7f7f [1612]" strokeweight=".5pt" from="-56.1pt,6pt" to="537.3pt,7.2pt" w14:anchorId="69A342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">
              <v:stroke joinstyle="miter"/>
            </v:line>
          </w:pict>
        </mc:Fallback>
      </mc:AlternateContent>
    </w:r>
  </w:p>
  <w:p w14:paraId="32EDA256" w14:textId="77777777" w:rsidR="003E6994" w:rsidRDefault="003E6994" w:rsidP="003E6994">
    <w:pPr>
      <w:pStyle w:val="Alatunniste"/>
    </w:pPr>
    <w:r>
      <w:t>Ideaparkinkatu 4</w:t>
    </w:r>
    <w:r>
      <w:tab/>
      <w:t>toimisto@hameenpelastusliitto.fi</w:t>
    </w:r>
  </w:p>
  <w:p w14:paraId="6946DB01" w14:textId="559B0056" w:rsidR="002F7A4D" w:rsidRDefault="003E6994" w:rsidP="00E0483C">
    <w:pPr>
      <w:pStyle w:val="Alatunniste"/>
    </w:pPr>
    <w:r>
      <w:t>37570 Lempäälä                                     hämeenpelastusliitto.fi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EC41C" w14:textId="77777777" w:rsidR="009F1620" w:rsidRDefault="009F1620" w:rsidP="006E05A5">
      <w:r>
        <w:separator/>
      </w:r>
    </w:p>
  </w:footnote>
  <w:footnote w:type="continuationSeparator" w:id="0">
    <w:p w14:paraId="5A6CC958" w14:textId="77777777" w:rsidR="009F1620" w:rsidRDefault="009F1620" w:rsidP="006E05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67B70" w14:textId="77777777" w:rsidR="002F7A4D" w:rsidRDefault="00000000">
    <w:pPr>
      <w:pStyle w:val="Yltunniste"/>
    </w:pPr>
    <w:r>
      <w:rPr>
        <w:noProof/>
        <w:lang w:eastAsia="fi-FI"/>
      </w:rPr>
      <w:pict w14:anchorId="11F0563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91009" o:spid="_x0000_s1050" type="#_x0000_t75" style="position:absolute;margin-left:0;margin-top:0;width:481.85pt;height:539.8pt;z-index:-251657216;mso-position-horizontal:center;mso-position-horizontal-relative:margin;mso-position-vertical:center;mso-position-vertical-relative:margin" o:allowincell="f">
          <v:imagedata r:id="rId1" o:title="ilves figuuri iso_puolikas HPL toimiston tekemä_3 puolikas ilman rajaust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4EE06" w14:textId="3E026E96" w:rsidR="002F7A4D" w:rsidRPr="00357D53" w:rsidRDefault="002F7A4D" w:rsidP="00CE7C88">
    <w:pPr>
      <w:pStyle w:val="Yltunniste"/>
      <w:tabs>
        <w:tab w:val="clear" w:pos="4819"/>
        <w:tab w:val="clear" w:pos="9638"/>
        <w:tab w:val="left" w:pos="3732"/>
      </w:tabs>
      <w:rPr>
        <w:rFonts w:ascii="Times New Roman" w:hAnsi="Times New Roman" w:cs="Times New Roman"/>
        <w:sz w:val="24"/>
        <w:szCs w:val="24"/>
      </w:rPr>
    </w:pPr>
    <w:r w:rsidRPr="00357D53">
      <w:rPr>
        <w:rFonts w:ascii="Times New Roman" w:hAnsi="Times New Roman" w:cs="Times New Roman"/>
        <w:noProof/>
        <w:sz w:val="24"/>
        <w:szCs w:val="24"/>
        <w:lang w:eastAsia="fi-FI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4C29516E" wp14:editId="6A90E004">
              <wp:simplePos x="0" y="0"/>
              <wp:positionH relativeFrom="column">
                <wp:posOffset>50800</wp:posOffset>
              </wp:positionH>
              <wp:positionV relativeFrom="paragraph">
                <wp:posOffset>-655955</wp:posOffset>
              </wp:positionV>
              <wp:extent cx="2926080" cy="649605"/>
              <wp:effectExtent l="0" t="0" r="0" b="17145"/>
              <wp:wrapNone/>
              <wp:docPr id="1" name="Ryhmä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926080" cy="649605"/>
                        <a:chOff x="0" y="0"/>
                        <a:chExt cx="2926080" cy="649605"/>
                      </a:xfrm>
                    </wpg:grpSpPr>
                    <wps:wsp>
                      <wps:cNvPr id="28" name="Straight Connector 27"/>
                      <wps:cNvCnPr/>
                      <wps:spPr>
                        <a:xfrm flipH="1">
                          <a:off x="541020" y="38100"/>
                          <a:ext cx="0" cy="59436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" name="Subtitle 2"/>
                      <wps:cNvSpPr txBox="1">
                        <a:spLocks/>
                      </wps:cNvSpPr>
                      <wps:spPr>
                        <a:xfrm>
                          <a:off x="586740" y="91440"/>
                          <a:ext cx="2339340" cy="303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9C8906C" w14:textId="77777777" w:rsidR="002F7A4D" w:rsidRPr="00654A88" w:rsidRDefault="002F7A4D" w:rsidP="006B6997">
                            <w:pPr>
                              <w:pStyle w:val="NormaaliWWW"/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  <w:r w:rsidRPr="00654A88">
                              <w:rPr>
                                <w:rFonts w:ascii="Adobe Garamond Pro" w:hAnsi="Adobe Garamond Pro" w:cstheme="minorBidi"/>
                                <w:b/>
                                <w:b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HÄMEEN PELASTUSLIITTO RY</w:t>
                            </w:r>
                          </w:p>
                        </w:txbxContent>
                      </wps:txbx>
                      <wps:bodyPr vert="horz" wrap="square" lIns="91440" tIns="45720" rIns="91440" bIns="45720" rtlCol="0">
                        <a:noAutofit/>
                      </wps:bodyPr>
                    </wps:wsp>
                    <wps:wsp>
                      <wps:cNvPr id="42" name="Rectangle 41"/>
                      <wps:cNvSpPr/>
                      <wps:spPr>
                        <a:xfrm>
                          <a:off x="594360" y="243840"/>
                          <a:ext cx="1746250" cy="4057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623A9B" w14:textId="77777777" w:rsidR="002F7A4D" w:rsidRDefault="002F7A4D" w:rsidP="006B6997">
                            <w:pPr>
                              <w:pStyle w:val="NormaaliWWW"/>
                              <w:spacing w:before="0" w:beforeAutospacing="0" w:after="0" w:afterAutospacing="0"/>
                              <w:rPr>
                                <w:rFonts w:ascii="Adobe Garamond Pro" w:hAnsi="Adobe Garamond Pro" w:cstheme="minorBidi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dobe Garamond Pro" w:hAnsi="Adobe Garamond Pro" w:cstheme="minorBidi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Palokuntanuorisotyö</w:t>
                            </w:r>
                          </w:p>
                          <w:p w14:paraId="7D6F10A4" w14:textId="77777777" w:rsidR="002F7A4D" w:rsidRPr="00654A88" w:rsidRDefault="002F7A4D" w:rsidP="006B6997">
                            <w:pPr>
                              <w:pStyle w:val="NormaaliWWW"/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dobe Garamond Pro" w:hAnsi="Adobe Garamond Pro" w:cstheme="minorBidi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Turvallisuus on yhteinen asia</w:t>
                            </w:r>
                          </w:p>
                        </w:txbxContent>
                      </wps:txbx>
                      <wps:bodyPr wrap="none">
                        <a:spAutoFit/>
                      </wps:bodyPr>
                    </wps:wsp>
                    <pic:pic xmlns:pic="http://schemas.openxmlformats.org/drawingml/2006/picture">
                      <pic:nvPicPr>
                        <pic:cNvPr id="2" name="Picture 1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62915" cy="64071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C29516E" id="Ryhmä 1" o:spid="_x0000_s1026" style="position:absolute;margin-left:4pt;margin-top:-51.65pt;width:230.4pt;height:51.15pt;z-index:251662336" coordsize="29260,64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">
              <v:line id="Straight Connector 27" o:spid="_x0000_s1027" style="position:absolute;flip:x;visibility:visible;mso-wrap-style:square" from="5410,381" to="5410,63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" strokecolor="#7b7b7b [2406]" strokeweight="1pt">
                <v:stroke joinstyle="miter"/>
              </v:lin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ubtitle 2" o:spid="_x0000_s1028" type="#_x0000_t202" style="position:absolute;left:5867;top:914;width:23393;height:3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" filled="f" stroked="f">
                <v:textbox>
                  <w:txbxContent>
                    <w:p w14:paraId="49C8906C" w14:textId="77777777" w:rsidR="002F7A4D" w:rsidRPr="00654A88" w:rsidRDefault="002F7A4D" w:rsidP="006B6997">
                      <w:pPr>
                        <w:pStyle w:val="NormaaliWWW"/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  <w:r w:rsidRPr="00654A88">
                        <w:rPr>
                          <w:rFonts w:ascii="Adobe Garamond Pro" w:hAnsi="Adobe Garamond Pro" w:cstheme="minorBidi"/>
                          <w:b/>
                          <w:bCs/>
                          <w:color w:val="000000" w:themeColor="text1"/>
                          <w:kern w:val="24"/>
                          <w:sz w:val="22"/>
                          <w:szCs w:val="22"/>
                        </w:rPr>
                        <w:t>HÄMEEN PELASTUSLIITTO RY</w:t>
                      </w:r>
                    </w:p>
                  </w:txbxContent>
                </v:textbox>
              </v:shape>
              <v:rect id="Rectangle 41" o:spid="_x0000_s1029" style="position:absolute;left:5943;top:2438;width:17463;height:405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" filled="f" stroked="f">
                <v:textbox style="mso-fit-shape-to-text:t">
                  <w:txbxContent>
                    <w:p w14:paraId="32623A9B" w14:textId="77777777" w:rsidR="002F7A4D" w:rsidRDefault="002F7A4D" w:rsidP="006B6997">
                      <w:pPr>
                        <w:pStyle w:val="NormaaliWWW"/>
                        <w:spacing w:before="0" w:beforeAutospacing="0" w:after="0" w:afterAutospacing="0"/>
                        <w:rPr>
                          <w:rFonts w:ascii="Adobe Garamond Pro" w:hAnsi="Adobe Garamond Pro" w:cstheme="minorBidi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>
                        <w:rPr>
                          <w:rFonts w:ascii="Adobe Garamond Pro" w:hAnsi="Adobe Garamond Pro" w:cstheme="minorBidi"/>
                          <w:color w:val="000000" w:themeColor="text1"/>
                          <w:kern w:val="24"/>
                          <w:sz w:val="22"/>
                          <w:szCs w:val="22"/>
                        </w:rPr>
                        <w:t>Palokuntanuorisotyö</w:t>
                      </w:r>
                    </w:p>
                    <w:p w14:paraId="7D6F10A4" w14:textId="77777777" w:rsidR="002F7A4D" w:rsidRPr="00654A88" w:rsidRDefault="002F7A4D" w:rsidP="006B6997">
                      <w:pPr>
                        <w:pStyle w:val="NormaaliWWW"/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Fonts w:ascii="Adobe Garamond Pro" w:hAnsi="Adobe Garamond Pro" w:cstheme="minorBidi"/>
                          <w:color w:val="000000" w:themeColor="text1"/>
                          <w:kern w:val="24"/>
                          <w:sz w:val="22"/>
                          <w:szCs w:val="22"/>
                        </w:rPr>
                        <w:t>Turvallisuus on yhteinen asia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30" type="#_x0000_t75" style="position:absolute;width:4629;height:6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">
                <v:imagedata r:id="rId2" o:title=""/>
              </v:shape>
            </v:group>
          </w:pict>
        </mc:Fallback>
      </mc:AlternateContent>
    </w:r>
    <w:r w:rsidR="00000000">
      <w:rPr>
        <w:rFonts w:ascii="Times New Roman" w:hAnsi="Times New Roman" w:cs="Times New Roman"/>
        <w:noProof/>
        <w:sz w:val="24"/>
        <w:szCs w:val="24"/>
        <w:lang w:eastAsia="fi-FI"/>
      </w:rPr>
      <w:pict w14:anchorId="0A2AF59B">
        <v:shape id="WordPictureWatermark6191010" o:spid="_x0000_s1051" type="#_x0000_t75" style="position:absolute;margin-left:55.8pt;margin-top:65.1pt;width:481.85pt;height:539.8pt;z-index:-251656192;mso-position-horizontal-relative:margin;mso-position-vertical-relative:margin" o:allowincell="f" filled="t">
          <v:fill opacity="26214f" color2="fill darken(118)" recolor="t" rotate="t" method="linear sigma" focus="100%" type="gradient"/>
          <v:imagedata r:id="rId3" o:title="ilves figuuri iso_puolikas HPL toimiston tekemä_3 puolikas ilman rajausta"/>
          <w10:wrap anchorx="margin" anchory="margin"/>
        </v:shape>
      </w:pict>
    </w:r>
    <w:r w:rsidR="00815B0C">
      <w:rPr>
        <w:rFonts w:ascii="Times New Roman" w:hAnsi="Times New Roman" w:cs="Times New Roman"/>
        <w:sz w:val="24"/>
        <w:szCs w:val="24"/>
      </w:rPr>
      <w:tab/>
    </w:r>
    <w:r w:rsidR="00815B0C">
      <w:rPr>
        <w:rFonts w:ascii="Times New Roman" w:hAnsi="Times New Roman" w:cs="Times New Roman"/>
        <w:sz w:val="24"/>
        <w:szCs w:val="24"/>
      </w:rPr>
      <w:tab/>
    </w:r>
    <w:r w:rsidR="00815B0C">
      <w:rPr>
        <w:rFonts w:ascii="Times New Roman" w:hAnsi="Times New Roman" w:cs="Times New Roman"/>
        <w:sz w:val="24"/>
        <w:szCs w:val="24"/>
      </w:rPr>
      <w:tab/>
    </w:r>
    <w:r w:rsidR="00815B0C">
      <w:rPr>
        <w:rFonts w:ascii="Times New Roman" w:hAnsi="Times New Roman" w:cs="Times New Roman"/>
        <w:sz w:val="24"/>
        <w:szCs w:val="24"/>
      </w:rPr>
      <w:tab/>
      <w:t>ASIALISTA</w:t>
    </w:r>
    <w:r w:rsidR="00815B0C">
      <w:rPr>
        <w:rFonts w:ascii="Times New Roman" w:hAnsi="Times New Roman" w:cs="Times New Roman"/>
        <w:sz w:val="24"/>
        <w:szCs w:val="24"/>
      </w:rPr>
      <w:tab/>
    </w:r>
    <w:r w:rsidR="00815B0C">
      <w:rPr>
        <w:rFonts w:ascii="Times New Roman" w:hAnsi="Times New Roman" w:cs="Times New Roman"/>
        <w:sz w:val="24"/>
        <w:szCs w:val="24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D03B9" w14:textId="77777777" w:rsidR="002F7A4D" w:rsidRDefault="00000000">
    <w:pPr>
      <w:pStyle w:val="Yltunniste"/>
    </w:pPr>
    <w:r>
      <w:rPr>
        <w:noProof/>
        <w:lang w:eastAsia="fi-FI"/>
      </w:rPr>
      <w:pict w14:anchorId="51D7403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91008" o:spid="_x0000_s1049" type="#_x0000_t75" style="position:absolute;margin-left:0;margin-top:0;width:481.85pt;height:539.8pt;z-index:-251658240;mso-position-horizontal:center;mso-position-horizontal-relative:margin;mso-position-vertical:center;mso-position-vertical-relative:margin" o:allowincell="f">
          <v:imagedata r:id="rId1" o:title="ilves figuuri iso_puolikas HPL toimiston tekemä_3 puolikas ilman rajaust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F309B"/>
    <w:multiLevelType w:val="hybridMultilevel"/>
    <w:tmpl w:val="C596B76E"/>
    <w:lvl w:ilvl="0" w:tplc="9CF29BA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6B6FD4"/>
    <w:multiLevelType w:val="hybridMultilevel"/>
    <w:tmpl w:val="86FCE4AC"/>
    <w:lvl w:ilvl="0" w:tplc="758A9EFA">
      <w:numFmt w:val="bullet"/>
      <w:lvlText w:val="-"/>
      <w:lvlJc w:val="left"/>
      <w:pPr>
        <w:ind w:left="1665" w:hanging="360"/>
      </w:pPr>
      <w:rPr>
        <w:rFonts w:ascii="Calibri" w:eastAsia="Calibr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num w:numId="1" w16cid:durableId="952900380">
    <w:abstractNumId w:val="1"/>
  </w:num>
  <w:num w:numId="2" w16cid:durableId="13839476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12EA"/>
    <w:rsid w:val="000F7583"/>
    <w:rsid w:val="001005C1"/>
    <w:rsid w:val="001C267C"/>
    <w:rsid w:val="00220253"/>
    <w:rsid w:val="00272C02"/>
    <w:rsid w:val="002A3CF8"/>
    <w:rsid w:val="002B51AD"/>
    <w:rsid w:val="002D16F7"/>
    <w:rsid w:val="002D5A94"/>
    <w:rsid w:val="002F7A4D"/>
    <w:rsid w:val="00357D53"/>
    <w:rsid w:val="003A785C"/>
    <w:rsid w:val="003E6994"/>
    <w:rsid w:val="00442616"/>
    <w:rsid w:val="00446DA3"/>
    <w:rsid w:val="00464749"/>
    <w:rsid w:val="004A19BE"/>
    <w:rsid w:val="005969E1"/>
    <w:rsid w:val="005A2812"/>
    <w:rsid w:val="00650202"/>
    <w:rsid w:val="00654A88"/>
    <w:rsid w:val="0068009E"/>
    <w:rsid w:val="006B6997"/>
    <w:rsid w:val="006C526A"/>
    <w:rsid w:val="006E05A5"/>
    <w:rsid w:val="007101F6"/>
    <w:rsid w:val="007966B1"/>
    <w:rsid w:val="007A4AA1"/>
    <w:rsid w:val="007D5169"/>
    <w:rsid w:val="00815B0C"/>
    <w:rsid w:val="0087223A"/>
    <w:rsid w:val="0088164D"/>
    <w:rsid w:val="008B3D89"/>
    <w:rsid w:val="008C4B3C"/>
    <w:rsid w:val="009A313C"/>
    <w:rsid w:val="009F1620"/>
    <w:rsid w:val="00A04A26"/>
    <w:rsid w:val="00A55595"/>
    <w:rsid w:val="00AA761C"/>
    <w:rsid w:val="00AC07AD"/>
    <w:rsid w:val="00AC6EE8"/>
    <w:rsid w:val="00B4783B"/>
    <w:rsid w:val="00B612EA"/>
    <w:rsid w:val="00B919E5"/>
    <w:rsid w:val="00CE7C88"/>
    <w:rsid w:val="00D14750"/>
    <w:rsid w:val="00D50C14"/>
    <w:rsid w:val="00D6701E"/>
    <w:rsid w:val="00E0483C"/>
    <w:rsid w:val="00E821A4"/>
    <w:rsid w:val="00F93C67"/>
    <w:rsid w:val="00FA23D7"/>
    <w:rsid w:val="00FE1373"/>
    <w:rsid w:val="053441D9"/>
    <w:rsid w:val="155EDA9B"/>
    <w:rsid w:val="158138F6"/>
    <w:rsid w:val="24EF4F52"/>
    <w:rsid w:val="268B1FB3"/>
    <w:rsid w:val="2967F20C"/>
    <w:rsid w:val="29D48DC7"/>
    <w:rsid w:val="2FDCAC00"/>
    <w:rsid w:val="316BAB73"/>
    <w:rsid w:val="3523C63D"/>
    <w:rsid w:val="364C2741"/>
    <w:rsid w:val="38EB3EE7"/>
    <w:rsid w:val="3EDB0106"/>
    <w:rsid w:val="4B72628E"/>
    <w:rsid w:val="4DB93537"/>
    <w:rsid w:val="4F86FD3A"/>
    <w:rsid w:val="515811AB"/>
    <w:rsid w:val="53083FA2"/>
    <w:rsid w:val="5998CC4E"/>
    <w:rsid w:val="623C9963"/>
    <w:rsid w:val="632164B7"/>
    <w:rsid w:val="709C7CC9"/>
    <w:rsid w:val="72F90293"/>
    <w:rsid w:val="74EEE305"/>
    <w:rsid w:val="7747DE22"/>
    <w:rsid w:val="7A35111D"/>
    <w:rsid w:val="7C711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20B4DD"/>
  <w15:chartTrackingRefBased/>
  <w15:docId w15:val="{36C39473-7C14-4F5E-88AC-8E7E3A894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4A19BE"/>
  </w:style>
  <w:style w:type="paragraph" w:styleId="Otsikko1">
    <w:name w:val="heading 1"/>
    <w:basedOn w:val="Normaali"/>
    <w:next w:val="Normaali"/>
    <w:link w:val="Otsikko1Char"/>
    <w:qFormat/>
    <w:rsid w:val="00AC6EE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6E05A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6E05A5"/>
  </w:style>
  <w:style w:type="paragraph" w:styleId="Alatunniste">
    <w:name w:val="footer"/>
    <w:basedOn w:val="Normaali"/>
    <w:link w:val="AlatunnisteChar"/>
    <w:uiPriority w:val="99"/>
    <w:unhideWhenUsed/>
    <w:rsid w:val="006E05A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6E05A5"/>
  </w:style>
  <w:style w:type="paragraph" w:styleId="NormaaliWWW">
    <w:name w:val="Normal (Web)"/>
    <w:basedOn w:val="Normaali"/>
    <w:uiPriority w:val="99"/>
    <w:semiHidden/>
    <w:unhideWhenUsed/>
    <w:rsid w:val="00654A8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fi-FI"/>
    </w:rPr>
  </w:style>
  <w:style w:type="character" w:customStyle="1" w:styleId="Otsikko1Char">
    <w:name w:val="Otsikko 1 Char"/>
    <w:basedOn w:val="Kappaleenoletusfontti"/>
    <w:link w:val="Otsikko1"/>
    <w:rsid w:val="00AC6EE8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ki">
    <w:name w:val="Hyperlink"/>
    <w:basedOn w:val="Kappaleenoletusfontti"/>
    <w:semiHidden/>
    <w:rsid w:val="00AC6EE8"/>
    <w:rPr>
      <w:color w:val="0000FF"/>
      <w:u w:val="single"/>
    </w:rPr>
  </w:style>
  <w:style w:type="paragraph" w:styleId="Eivli">
    <w:name w:val="No Spacing"/>
    <w:uiPriority w:val="1"/>
    <w:qFormat/>
    <w:rsid w:val="00AC6EE8"/>
    <w:pPr>
      <w:spacing w:after="0" w:line="240" w:lineRule="auto"/>
    </w:pPr>
    <w:rPr>
      <w:rFonts w:ascii="Calibri" w:eastAsia="Calibri" w:hAnsi="Calibri" w:cs="Times New Roman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AC6EE8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AC6EE8"/>
    <w:rPr>
      <w:rFonts w:ascii="Segoe UI" w:eastAsia="Times New Roman" w:hAnsi="Segoe UI" w:cs="Segoe UI"/>
      <w:sz w:val="18"/>
      <w:szCs w:val="18"/>
      <w:lang w:val="en-GB"/>
    </w:rPr>
  </w:style>
  <w:style w:type="paragraph" w:customStyle="1" w:styleId="Standard">
    <w:name w:val="Standard"/>
    <w:rsid w:val="00815B0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qFormat/>
    <w:rsid w:val="00815B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hi_\Downloads\HPL%20asiakirja%20Nuoret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1394AD-E4F8-4180-86DF-AC04A9DF7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HPL asiakirja Nuoret</Template>
  <TotalTime>0</TotalTime>
  <Pages>2</Pages>
  <Words>210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Sini Lohi</dc:creator>
  <cp:keywords/>
  <dc:description/>
  <cp:lastModifiedBy>Nina Vuori</cp:lastModifiedBy>
  <cp:revision>2</cp:revision>
  <cp:lastPrinted>2019-02-19T09:23:00Z</cp:lastPrinted>
  <dcterms:created xsi:type="dcterms:W3CDTF">2023-09-30T15:51:00Z</dcterms:created>
  <dcterms:modified xsi:type="dcterms:W3CDTF">2023-09-30T15:51:00Z</dcterms:modified>
</cp:coreProperties>
</file>